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C28" w:rsidRDefault="00D40C28" w:rsidP="0066584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557314" cy="4535424"/>
            <wp:effectExtent l="19050" t="0" r="0" b="0"/>
            <wp:docPr id="3" name="Image 3" descr="C:\Users\Delphine\Pictures\MP Navigator EX\2020_06_19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phine\Pictures\MP Navigator EX\2020_06_19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0" contrast="20000"/>
                    </a:blip>
                    <a:srcRect b="48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314" cy="453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C28" w:rsidRDefault="00D40C28" w:rsidP="0066584D">
      <w:pPr>
        <w:spacing w:after="0" w:line="240" w:lineRule="auto"/>
        <w:rPr>
          <w:rFonts w:ascii="Arial" w:hAnsi="Arial" w:cs="Arial"/>
        </w:rPr>
      </w:pPr>
      <w:r w:rsidRPr="00D40C28">
        <w:rPr>
          <w:rFonts w:ascii="Arial" w:hAnsi="Arial" w:cs="Arial"/>
        </w:rPr>
        <w:drawing>
          <wp:inline distT="0" distB="0" distL="0" distR="0">
            <wp:extent cx="6557314" cy="2626156"/>
            <wp:effectExtent l="19050" t="0" r="0" b="0"/>
            <wp:docPr id="9" name="Image 3" descr="C:\Users\Delphine\Pictures\MP Navigator EX\2020_06_19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phine\Pictures\MP Navigator EX\2020_06_19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0" contrast="20000"/>
                    </a:blip>
                    <a:srcRect t="54056" b="16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314" cy="2626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C28" w:rsidRDefault="00AA5FDF" w:rsidP="0066584D">
      <w:pPr>
        <w:spacing w:after="0" w:line="240" w:lineRule="auto"/>
        <w:rPr>
          <w:rFonts w:ascii="Arial" w:hAnsi="Arial" w:cs="Arial"/>
        </w:rPr>
      </w:pPr>
      <w:r w:rsidRPr="00AA5FDF">
        <w:rPr>
          <w:rFonts w:ascii="Arial" w:hAnsi="Arial" w:cs="Arial"/>
        </w:rPr>
        <w:drawing>
          <wp:inline distT="0" distB="0" distL="0" distR="0">
            <wp:extent cx="6565516" cy="276447"/>
            <wp:effectExtent l="19050" t="0" r="6734" b="0"/>
            <wp:docPr id="11" name="Image 3" descr="C:\Users\Delphine\Pictures\MP Navigator EX\2020_06_19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phine\Pictures\MP Navigator EX\2020_06_19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20000"/>
                    </a:blip>
                    <a:srcRect t="50911" b="45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877" cy="27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C28" w:rsidRDefault="00AA5FDF" w:rsidP="0066584D">
      <w:pPr>
        <w:spacing w:after="0" w:line="240" w:lineRule="auto"/>
        <w:rPr>
          <w:rFonts w:ascii="Arial" w:hAnsi="Arial" w:cs="Arial"/>
        </w:rPr>
      </w:pPr>
      <w:r w:rsidRPr="00AA5FDF">
        <w:rPr>
          <w:rFonts w:ascii="Arial" w:hAnsi="Arial" w:cs="Arial"/>
        </w:rPr>
        <w:drawing>
          <wp:inline distT="0" distB="0" distL="0" distR="0">
            <wp:extent cx="6557314" cy="1463040"/>
            <wp:effectExtent l="19050" t="0" r="0" b="0"/>
            <wp:docPr id="10" name="Image 3" descr="C:\Users\Delphine\Pictures\MP Navigator EX\2020_06_19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phine\Pictures\MP Navigator EX\2020_06_19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0" contrast="20000"/>
                    </a:blip>
                    <a:srcRect t="83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314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C28" w:rsidRDefault="00D40C28" w:rsidP="0066584D">
      <w:pPr>
        <w:spacing w:after="0" w:line="240" w:lineRule="auto"/>
        <w:rPr>
          <w:rFonts w:ascii="Arial" w:hAnsi="Arial" w:cs="Arial"/>
        </w:rPr>
      </w:pPr>
    </w:p>
    <w:p w:rsidR="00D40C28" w:rsidRPr="0066584D" w:rsidRDefault="001841E2" w:rsidP="0066584D">
      <w:pPr>
        <w:spacing w:after="0" w:line="240" w:lineRule="auto"/>
        <w:rPr>
          <w:rFonts w:ascii="Arial" w:hAnsi="Arial" w:cs="Arial"/>
        </w:rPr>
      </w:pPr>
      <w:r w:rsidRPr="001841E2">
        <w:rPr>
          <w:rFonts w:ascii="Arial" w:hAnsi="Arial" w:cs="Arial"/>
        </w:rPr>
        <w:lastRenderedPageBreak/>
        <w:drawing>
          <wp:inline distT="0" distB="0" distL="0" distR="0">
            <wp:extent cx="6562503" cy="5826642"/>
            <wp:effectExtent l="19050" t="0" r="0" b="0"/>
            <wp:docPr id="12" name="Image 12" descr="C:\Users\Delphine\Pictures\MP Navigator EX\2020_06_19\IMG_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 descr="C:\Users\Delphine\Pictures\MP Navigator EX\2020_06_19\IMG_0002.jpg"/>
                    <pic:cNvPicPr/>
                  </pic:nvPicPr>
                  <pic:blipFill>
                    <a:blip r:embed="rId6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272" cy="583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0C28" w:rsidRPr="0066584D" w:rsidSect="006658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D40C28"/>
    <w:rsid w:val="001841E2"/>
    <w:rsid w:val="00614FDF"/>
    <w:rsid w:val="0066584D"/>
    <w:rsid w:val="00AA5FDF"/>
    <w:rsid w:val="00B44439"/>
    <w:rsid w:val="00D40C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FDF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40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0C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phine\AppData\Roaming\Microsoft\Templates\Dot1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Dot1</Template>
  <TotalTime>18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Delphine</dc:creator>
  <cp:lastModifiedBy>Delphine</cp:lastModifiedBy>
  <cp:revision>2</cp:revision>
  <dcterms:created xsi:type="dcterms:W3CDTF">2020-06-18T23:19:00Z</dcterms:created>
  <dcterms:modified xsi:type="dcterms:W3CDTF">2020-06-18T23:37:00Z</dcterms:modified>
</cp:coreProperties>
</file>